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E148D6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1" name="Picture 0" descr="2008 September-October-Novem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 September-October-November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" name="Picture 1" descr="2008 September-October-Novem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 September-October-November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3" name="Picture 2" descr="2008 September-October-November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 September-October-November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4" name="Picture 3" descr="2008 September-October-November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 September-October-November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5" name="Picture 4" descr="2008 September-October-November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 September-October-November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6" name="Picture 5" descr="2008 September-October-November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 September-October-November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7" name="Picture 6" descr="2008 September-October-November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 September-October-November_Page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8" name="Picture 7" descr="2008 September-October-November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 September-October-November_Page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531829"/>
    <w:rsid w:val="002E63CD"/>
    <w:rsid w:val="00531829"/>
    <w:rsid w:val="00585480"/>
    <w:rsid w:val="00611B4C"/>
    <w:rsid w:val="00897F2D"/>
    <w:rsid w:val="00A10B2B"/>
    <w:rsid w:val="00D16D4E"/>
    <w:rsid w:val="00E14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2</cp:revision>
  <dcterms:created xsi:type="dcterms:W3CDTF">2017-11-24T15:26:00Z</dcterms:created>
  <dcterms:modified xsi:type="dcterms:W3CDTF">2017-11-24T15:28:00Z</dcterms:modified>
</cp:coreProperties>
</file>